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653"/>
        <w:gridCol w:w="427"/>
        <w:gridCol w:w="178"/>
        <w:gridCol w:w="468"/>
        <w:gridCol w:w="2411"/>
        <w:gridCol w:w="1529"/>
        <w:gridCol w:w="2881"/>
      </w:tblGrid>
      <w:tr w:rsidR="00C9238F" w:rsidRPr="00C9238F" w14:paraId="1DD72E7C" w14:textId="77777777" w:rsidTr="00576892">
        <w:tc>
          <w:tcPr>
            <w:tcW w:w="1011" w:type="pct"/>
            <w:gridSpan w:val="4"/>
            <w:vAlign w:val="bottom"/>
          </w:tcPr>
          <w:p w14:paraId="76DA4403" w14:textId="3D1715F8" w:rsidR="00C9238F" w:rsidRPr="00C9238F" w:rsidRDefault="00233E49" w:rsidP="00E35582">
            <w:pPr>
              <w:spacing w:before="120"/>
            </w:pPr>
            <w:r>
              <w:t>Full 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2E701B6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F0724C9" w14:textId="77777777" w:rsidTr="00576892">
        <w:sdt>
          <w:sdtPr>
            <w:id w:val="572943512"/>
            <w:placeholder>
              <w:docPart w:val="04CA9050D7B94C699CDD31ABE2F4B587"/>
            </w:placeholder>
            <w:temporary/>
            <w:showingPlcHdr/>
          </w:sdtPr>
          <w:sdtContent>
            <w:tc>
              <w:tcPr>
                <w:tcW w:w="1011" w:type="pct"/>
                <w:gridSpan w:val="4"/>
                <w:vAlign w:val="bottom"/>
              </w:tcPr>
              <w:p w14:paraId="0081DB51" w14:textId="77777777" w:rsidR="00C9238F" w:rsidRPr="00C9238F" w:rsidRDefault="00C96307" w:rsidP="00E35582">
                <w:pPr>
                  <w:spacing w:before="12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10C7760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5CA5FE8" w14:textId="77777777" w:rsidTr="00576892">
        <w:sdt>
          <w:sdtPr>
            <w:id w:val="-521243642"/>
            <w:placeholder>
              <w:docPart w:val="4FDCD6B9F1D84BEB93B406AA2AD92AAB"/>
            </w:placeholder>
            <w:temporary/>
            <w:showingPlcHdr/>
          </w:sdtPr>
          <w:sdtContent>
            <w:tc>
              <w:tcPr>
                <w:tcW w:w="1011" w:type="pct"/>
                <w:gridSpan w:val="4"/>
                <w:vAlign w:val="bottom"/>
              </w:tcPr>
              <w:p w14:paraId="601B143D" w14:textId="77777777" w:rsidR="00C9238F" w:rsidRPr="00C9238F" w:rsidRDefault="00C96307" w:rsidP="00E35582">
                <w:pPr>
                  <w:spacing w:before="12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9E448D2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323880B" w14:textId="77777777" w:rsidTr="00576892">
        <w:tc>
          <w:tcPr>
            <w:tcW w:w="1011" w:type="pct"/>
            <w:gridSpan w:val="4"/>
            <w:vAlign w:val="bottom"/>
          </w:tcPr>
          <w:p w14:paraId="0FCE02ED" w14:textId="1DEF8274" w:rsidR="00576892" w:rsidRPr="00C9238F" w:rsidRDefault="00233E49" w:rsidP="00E35582">
            <w:pPr>
              <w:spacing w:before="120"/>
            </w:pPr>
            <w:r>
              <w:t>Work Phone</w:t>
            </w:r>
          </w:p>
        </w:tc>
        <w:tc>
          <w:tcPr>
            <w:tcW w:w="1633" w:type="pct"/>
            <w:gridSpan w:val="3"/>
            <w:tcBorders>
              <w:bottom w:val="single" w:sz="4" w:space="0" w:color="auto"/>
            </w:tcBorders>
            <w:vAlign w:val="bottom"/>
          </w:tcPr>
          <w:p w14:paraId="6D53080D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152466351E86451E8DD200D4092C6F11"/>
            </w:placeholder>
            <w:temporary/>
            <w:showingPlcHdr/>
          </w:sdtPr>
          <w:sdtContent>
            <w:tc>
              <w:tcPr>
                <w:tcW w:w="817" w:type="pct"/>
                <w:vAlign w:val="bottom"/>
              </w:tcPr>
              <w:p w14:paraId="2568BF47" w14:textId="77777777" w:rsidR="00576892" w:rsidRPr="00846B76" w:rsidRDefault="00576892" w:rsidP="00E3558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3E7ED7A4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2C25ECAD" w14:textId="77777777" w:rsidTr="00576892">
        <w:sdt>
          <w:sdtPr>
            <w:id w:val="-965116832"/>
            <w:placeholder>
              <w:docPart w:val="9252C02F95AD45C984C3804E76516597"/>
            </w:placeholder>
            <w:temporary/>
            <w:showingPlcHdr/>
          </w:sdtPr>
          <w:sdtContent>
            <w:tc>
              <w:tcPr>
                <w:tcW w:w="1011" w:type="pct"/>
                <w:gridSpan w:val="4"/>
                <w:vAlign w:val="bottom"/>
              </w:tcPr>
              <w:p w14:paraId="2526E331" w14:textId="77777777" w:rsidR="00C9238F" w:rsidRPr="00C9238F" w:rsidRDefault="00C96307" w:rsidP="00E35582">
                <w:pPr>
                  <w:spacing w:before="12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FE6966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72A8587" w14:textId="77777777" w:rsidTr="00576892">
        <w:trPr>
          <w:trHeight w:val="54"/>
        </w:trPr>
        <w:tc>
          <w:tcPr>
            <w:tcW w:w="5000" w:type="pct"/>
            <w:gridSpan w:val="9"/>
            <w:vAlign w:val="bottom"/>
          </w:tcPr>
          <w:p w14:paraId="45F58635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AE05ABA" w14:textId="77777777" w:rsidTr="00B95360">
        <w:trPr>
          <w:trHeight w:val="585"/>
        </w:trPr>
        <w:tc>
          <w:tcPr>
            <w:tcW w:w="1106" w:type="pct"/>
            <w:gridSpan w:val="5"/>
            <w:vAlign w:val="bottom"/>
          </w:tcPr>
          <w:p w14:paraId="355189EC" w14:textId="7EC4CF98" w:rsidR="00C9238F" w:rsidRDefault="005A0AFB" w:rsidP="00B95360">
            <w:r>
              <w:t>Business Name</w:t>
            </w:r>
            <w:r w:rsidR="00B95360">
              <w:t xml:space="preserve"> </w:t>
            </w:r>
            <w:r w:rsidR="00B95360" w:rsidRPr="00B95360">
              <w:rPr>
                <w:i/>
                <w:iCs/>
                <w:sz w:val="22"/>
                <w:szCs w:val="22"/>
              </w:rPr>
              <w:t>(if applicable)</w:t>
            </w:r>
            <w:r w:rsidRPr="00B95360">
              <w:rPr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3894" w:type="pct"/>
            <w:gridSpan w:val="4"/>
            <w:tcBorders>
              <w:bottom w:val="single" w:sz="4" w:space="0" w:color="auto"/>
            </w:tcBorders>
            <w:vAlign w:val="bottom"/>
          </w:tcPr>
          <w:p w14:paraId="14250292" w14:textId="77777777" w:rsidR="00C9238F" w:rsidRDefault="00C9238F" w:rsidP="00165F54">
            <w:pPr>
              <w:spacing w:before="200"/>
            </w:pPr>
          </w:p>
        </w:tc>
      </w:tr>
      <w:tr w:rsidR="00C9238F" w:rsidRPr="00C9238F" w14:paraId="393B12C5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3C057A8C" w14:textId="77777777" w:rsidR="00C9238F" w:rsidRPr="00C9238F" w:rsidRDefault="005A0AFB" w:rsidP="00B95360">
            <w:pPr>
              <w:spacing w:before="120" w:after="120"/>
            </w:pPr>
            <w:r>
              <w:t>I would like to sponsor the following:</w:t>
            </w:r>
          </w:p>
        </w:tc>
      </w:tr>
      <w:tr w:rsidR="00233E49" w:rsidRPr="00C9238F" w14:paraId="072AC62A" w14:textId="77777777" w:rsidTr="00B376FA">
        <w:tc>
          <w:tcPr>
            <w:tcW w:w="783" w:type="pct"/>
            <w:gridSpan w:val="3"/>
            <w:vAlign w:val="bottom"/>
          </w:tcPr>
          <w:p w14:paraId="4995B2A0" w14:textId="77777777" w:rsidR="00233E49" w:rsidRPr="00C9238F" w:rsidRDefault="00233E49" w:rsidP="00B376FA">
            <w:pPr>
              <w:spacing w:before="120" w:after="60"/>
              <w:ind w:left="540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vAlign w:val="bottom"/>
          </w:tcPr>
          <w:p w14:paraId="0EF27979" w14:textId="4EB26DCE" w:rsidR="00233E49" w:rsidRPr="00C9238F" w:rsidRDefault="00233E49" w:rsidP="00B376FA">
            <w:pPr>
              <w:spacing w:before="60" w:after="60"/>
            </w:pPr>
            <w:r>
              <w:t>Let Freedom Ring $1,000</w:t>
            </w:r>
            <w:r w:rsidR="00B95360">
              <w:t xml:space="preserve"> </w:t>
            </w:r>
            <w:r w:rsidR="00B95360" w:rsidRPr="00B95360">
              <w:rPr>
                <w:i/>
                <w:iCs/>
                <w:sz w:val="22"/>
                <w:szCs w:val="22"/>
              </w:rPr>
              <w:t>(please email logo)</w:t>
            </w:r>
          </w:p>
        </w:tc>
      </w:tr>
      <w:tr w:rsidR="00C9238F" w:rsidRPr="00C9238F" w14:paraId="2D7A96A4" w14:textId="77777777" w:rsidTr="005A0AFB">
        <w:tc>
          <w:tcPr>
            <w:tcW w:w="783" w:type="pct"/>
            <w:gridSpan w:val="3"/>
            <w:vAlign w:val="bottom"/>
          </w:tcPr>
          <w:p w14:paraId="3AF123AF" w14:textId="77777777" w:rsidR="00C9238F" w:rsidRPr="00C9238F" w:rsidRDefault="00C9238F" w:rsidP="00B83F4D">
            <w:pPr>
              <w:spacing w:before="120" w:after="60"/>
              <w:ind w:left="540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vAlign w:val="bottom"/>
          </w:tcPr>
          <w:p w14:paraId="4FF2B79B" w14:textId="62E05C26" w:rsidR="00233E49" w:rsidRPr="00C9238F" w:rsidRDefault="00233E49" w:rsidP="00B83F4D">
            <w:pPr>
              <w:spacing w:before="60" w:after="60"/>
            </w:pPr>
            <w:r>
              <w:t>Patriot $750</w:t>
            </w:r>
            <w:r w:rsidR="00B95360">
              <w:t xml:space="preserve"> </w:t>
            </w:r>
            <w:r w:rsidR="00B95360" w:rsidRPr="00B95360">
              <w:rPr>
                <w:i/>
                <w:iCs/>
                <w:sz w:val="22"/>
                <w:szCs w:val="22"/>
              </w:rPr>
              <w:t>(please email logo)</w:t>
            </w:r>
          </w:p>
        </w:tc>
      </w:tr>
      <w:tr w:rsidR="00C9238F" w:rsidRPr="00C9238F" w14:paraId="07890B9F" w14:textId="77777777" w:rsidTr="005A0AFB">
        <w:tc>
          <w:tcPr>
            <w:tcW w:w="783" w:type="pct"/>
            <w:gridSpan w:val="3"/>
            <w:vAlign w:val="bottom"/>
          </w:tcPr>
          <w:p w14:paraId="52F1E98B" w14:textId="77777777" w:rsidR="00C9238F" w:rsidRPr="00C9238F" w:rsidRDefault="00C9238F" w:rsidP="00B83F4D">
            <w:pPr>
              <w:spacing w:before="120" w:after="60"/>
              <w:ind w:left="540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vAlign w:val="bottom"/>
          </w:tcPr>
          <w:p w14:paraId="25995CC7" w14:textId="1F107EA7" w:rsidR="00C9238F" w:rsidRPr="00C9238F" w:rsidRDefault="005A0AFB" w:rsidP="00B83F4D">
            <w:pPr>
              <w:spacing w:before="60" w:after="60"/>
            </w:pPr>
            <w:r>
              <w:t>Uncle Sam $500</w:t>
            </w:r>
            <w:r w:rsidR="00B95360">
              <w:t xml:space="preserve"> </w:t>
            </w:r>
            <w:r w:rsidR="00B95360" w:rsidRPr="00B95360">
              <w:rPr>
                <w:i/>
                <w:iCs/>
                <w:sz w:val="22"/>
                <w:szCs w:val="22"/>
              </w:rPr>
              <w:t>(please email logo)</w:t>
            </w:r>
          </w:p>
        </w:tc>
      </w:tr>
      <w:tr w:rsidR="00C9238F" w:rsidRPr="00C9238F" w14:paraId="6BF2F266" w14:textId="77777777" w:rsidTr="005A0AFB">
        <w:tc>
          <w:tcPr>
            <w:tcW w:w="783" w:type="pct"/>
            <w:gridSpan w:val="3"/>
            <w:vAlign w:val="bottom"/>
          </w:tcPr>
          <w:p w14:paraId="2F8F979F" w14:textId="77777777" w:rsidR="00C9238F" w:rsidRPr="00C9238F" w:rsidRDefault="00C9238F" w:rsidP="00B83F4D">
            <w:pPr>
              <w:spacing w:before="120" w:after="60"/>
              <w:ind w:left="540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vAlign w:val="bottom"/>
          </w:tcPr>
          <w:p w14:paraId="32B885D4" w14:textId="28EDC87B" w:rsidR="00C9238F" w:rsidRPr="00C9238F" w:rsidRDefault="005A0AFB" w:rsidP="00B83F4D">
            <w:pPr>
              <w:spacing w:before="60" w:after="60"/>
            </w:pPr>
            <w:r>
              <w:t>Lady Liberty $250</w:t>
            </w:r>
            <w:r w:rsidR="00A14F4A">
              <w:t xml:space="preserve"> </w:t>
            </w:r>
            <w:r>
              <w:t>-</w:t>
            </w:r>
            <w:r w:rsidR="00A14F4A">
              <w:t xml:space="preserve"> </w:t>
            </w:r>
            <w:r>
              <w:t>$4</w:t>
            </w:r>
            <w:r w:rsidR="00233E49">
              <w:t>50</w:t>
            </w:r>
            <w:r w:rsidR="00B95360">
              <w:t xml:space="preserve"> </w:t>
            </w:r>
            <w:r w:rsidR="00B95360" w:rsidRPr="00B95360">
              <w:rPr>
                <w:i/>
                <w:iCs/>
                <w:sz w:val="22"/>
                <w:szCs w:val="22"/>
              </w:rPr>
              <w:t>(please email logo)</w:t>
            </w:r>
          </w:p>
        </w:tc>
      </w:tr>
      <w:tr w:rsidR="00C9238F" w:rsidRPr="00C9238F" w14:paraId="22F2A9C6" w14:textId="77777777" w:rsidTr="005A0AFB">
        <w:tc>
          <w:tcPr>
            <w:tcW w:w="783" w:type="pct"/>
            <w:gridSpan w:val="3"/>
            <w:vAlign w:val="bottom"/>
          </w:tcPr>
          <w:p w14:paraId="624A31D5" w14:textId="77777777" w:rsidR="00C9238F" w:rsidRPr="00C9238F" w:rsidRDefault="00C9238F" w:rsidP="00B83F4D">
            <w:pPr>
              <w:spacing w:before="120" w:after="60"/>
              <w:ind w:left="540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vAlign w:val="bottom"/>
          </w:tcPr>
          <w:p w14:paraId="53669F1B" w14:textId="77777777" w:rsidR="00C9238F" w:rsidRPr="00C9238F" w:rsidRDefault="005A0AFB" w:rsidP="00B83F4D">
            <w:pPr>
              <w:spacing w:before="60" w:after="60"/>
            </w:pPr>
            <w:r>
              <w:t>Hometown Hero $100</w:t>
            </w:r>
          </w:p>
        </w:tc>
      </w:tr>
      <w:tr w:rsidR="00C9238F" w:rsidRPr="00C9238F" w14:paraId="12F6E9E3" w14:textId="77777777" w:rsidTr="00576892">
        <w:tc>
          <w:tcPr>
            <w:tcW w:w="1356" w:type="pct"/>
            <w:gridSpan w:val="6"/>
            <w:vAlign w:val="bottom"/>
          </w:tcPr>
          <w:p w14:paraId="5267D80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3"/>
            <w:vAlign w:val="bottom"/>
          </w:tcPr>
          <w:p w14:paraId="74D7B99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33E49" w:rsidRPr="00C9238F" w14:paraId="06628892" w14:textId="77777777" w:rsidTr="00B376FA">
        <w:sdt>
          <w:sdtPr>
            <w:id w:val="-1658060298"/>
            <w:placeholder>
              <w:docPart w:val="9DE3C1C16A4448849CA7137173EE1BDE"/>
            </w:placeholder>
            <w:temporary/>
            <w:showingPlcHdr/>
          </w:sdtPr>
          <w:sdtContent>
            <w:tc>
              <w:tcPr>
                <w:tcW w:w="1011" w:type="pct"/>
                <w:gridSpan w:val="4"/>
                <w:vAlign w:val="bottom"/>
              </w:tcPr>
              <w:p w14:paraId="440BD1B7" w14:textId="77777777" w:rsidR="00233E49" w:rsidRPr="00C9238F" w:rsidRDefault="00233E49" w:rsidP="00A7510F">
                <w:pPr>
                  <w:spacing w:before="120" w:after="120"/>
                </w:pPr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147923E3" w14:textId="77777777" w:rsidR="00233E49" w:rsidRPr="00C9238F" w:rsidRDefault="00233E49" w:rsidP="00A7510F">
            <w:pPr>
              <w:spacing w:before="120" w:after="120"/>
            </w:pPr>
          </w:p>
        </w:tc>
      </w:tr>
      <w:tr w:rsidR="00C9238F" w:rsidRPr="00C9238F" w14:paraId="70B0CA26" w14:textId="77777777" w:rsidTr="00576892">
        <w:sdt>
          <w:sdtPr>
            <w:id w:val="-134880091"/>
            <w:placeholder>
              <w:docPart w:val="D3ECA26513EE4DDB9B7A2E6E433DB058"/>
            </w:placeholder>
            <w:temporary/>
            <w:showingPlcHdr/>
          </w:sdtPr>
          <w:sdtContent>
            <w:tc>
              <w:tcPr>
                <w:tcW w:w="5000" w:type="pct"/>
                <w:gridSpan w:val="9"/>
                <w:vAlign w:val="bottom"/>
              </w:tcPr>
              <w:p w14:paraId="257766D5" w14:textId="77777777" w:rsidR="00C9238F" w:rsidRDefault="00576892" w:rsidP="00B9653E">
                <w:pPr>
                  <w:spacing w:before="120" w:after="12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5A0AFB" w14:paraId="1F335060" w14:textId="77777777" w:rsidTr="005A0AFB">
        <w:tc>
          <w:tcPr>
            <w:tcW w:w="434" w:type="pct"/>
            <w:gridSpan w:val="2"/>
            <w:vAlign w:val="bottom"/>
          </w:tcPr>
          <w:p w14:paraId="49480CAA" w14:textId="77777777" w:rsidR="00C9238F" w:rsidRPr="00C9238F" w:rsidRDefault="00C9238F" w:rsidP="00A7510F"/>
        </w:tc>
        <w:tc>
          <w:tcPr>
            <w:tcW w:w="4566" w:type="pct"/>
            <w:gridSpan w:val="7"/>
            <w:vAlign w:val="bottom"/>
          </w:tcPr>
          <w:p w14:paraId="6C1AAF25" w14:textId="77777777" w:rsidR="00A14F4A" w:rsidRDefault="005A0AFB" w:rsidP="00A7510F">
            <w:pPr>
              <w:rPr>
                <w:b/>
              </w:rPr>
            </w:pPr>
            <w:r w:rsidRPr="005A0AFB">
              <w:rPr>
                <w:b/>
              </w:rPr>
              <w:t>All checks should be made payable to KFRW.</w:t>
            </w:r>
          </w:p>
          <w:p w14:paraId="56BE1307" w14:textId="77777777" w:rsidR="00C9238F" w:rsidRDefault="005A0AFB" w:rsidP="00A7510F">
            <w:pPr>
              <w:rPr>
                <w:b/>
              </w:rPr>
            </w:pPr>
            <w:r w:rsidRPr="005A0AFB">
              <w:rPr>
                <w:b/>
              </w:rPr>
              <w:t>Checks may be mailed to P.O. Box 45</w:t>
            </w:r>
            <w:r w:rsidR="00A14F4A">
              <w:rPr>
                <w:b/>
              </w:rPr>
              <w:t>,</w:t>
            </w:r>
            <w:r w:rsidRPr="005A0AFB">
              <w:rPr>
                <w:b/>
              </w:rPr>
              <w:t xml:space="preserve"> Monticello, FL 32345.</w:t>
            </w:r>
          </w:p>
          <w:p w14:paraId="4067B1F7" w14:textId="2B9EB6A5" w:rsidR="00FB2A5C" w:rsidRDefault="00FB2A5C" w:rsidP="00165F54">
            <w:pPr>
              <w:rPr>
                <w:b/>
                <w:i/>
              </w:rPr>
            </w:pPr>
            <w:r>
              <w:rPr>
                <w:b/>
              </w:rPr>
              <w:t xml:space="preserve">Please respond by </w:t>
            </w:r>
            <w:r w:rsidR="0063138D">
              <w:rPr>
                <w:b/>
              </w:rPr>
              <w:t>September</w:t>
            </w:r>
            <w:r>
              <w:rPr>
                <w:b/>
              </w:rPr>
              <w:t xml:space="preserve"> 1</w:t>
            </w:r>
            <w:r w:rsidR="0092081C">
              <w:rPr>
                <w:b/>
              </w:rPr>
              <w:t>5</w:t>
            </w:r>
            <w:r>
              <w:rPr>
                <w:b/>
              </w:rPr>
              <w:t>, 20</w:t>
            </w:r>
            <w:r w:rsidR="0063138D">
              <w:rPr>
                <w:b/>
              </w:rPr>
              <w:t>2</w:t>
            </w:r>
            <w:r w:rsidR="00C314F6">
              <w:rPr>
                <w:b/>
              </w:rPr>
              <w:t>5</w:t>
            </w:r>
            <w:r>
              <w:rPr>
                <w:b/>
              </w:rPr>
              <w:t xml:space="preserve">.  </w:t>
            </w:r>
            <w:r w:rsidRPr="00FB2A5C">
              <w:rPr>
                <w:b/>
                <w:i/>
              </w:rPr>
              <w:t>Thank you!</w:t>
            </w:r>
          </w:p>
          <w:p w14:paraId="54ECE5A8" w14:textId="17EDEC6D" w:rsidR="00233E49" w:rsidRPr="00233E49" w:rsidRDefault="00233E49" w:rsidP="00A7510F">
            <w:pPr>
              <w:spacing w:after="60"/>
              <w:rPr>
                <w:b/>
                <w:iCs/>
              </w:rPr>
            </w:pPr>
            <w:r>
              <w:rPr>
                <w:b/>
                <w:iCs/>
              </w:rPr>
              <w:t>Please email logo</w:t>
            </w:r>
            <w:r w:rsidR="00D23B2C">
              <w:rPr>
                <w:b/>
                <w:iCs/>
              </w:rPr>
              <w:t xml:space="preserve"> for printed materials to: Lynn@KFRWFL.org</w:t>
            </w:r>
          </w:p>
        </w:tc>
      </w:tr>
      <w:tr w:rsidR="008B0E32" w:rsidRPr="00C9238F" w14:paraId="47951F9B" w14:textId="77777777" w:rsidTr="00A14F4A">
        <w:trPr>
          <w:trHeight w:val="629"/>
        </w:trPr>
        <w:tc>
          <w:tcPr>
            <w:tcW w:w="342" w:type="pct"/>
            <w:vAlign w:val="bottom"/>
          </w:tcPr>
          <w:p w14:paraId="7F72BE6A" w14:textId="77777777" w:rsidR="008B0E32" w:rsidRPr="00C9238F" w:rsidRDefault="008B0E32" w:rsidP="0062368A">
            <w:pPr>
              <w:spacing w:after="12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4428243A858B40A9873F1EAE5FC84308"/>
            </w:placeholder>
            <w:temporary/>
            <w:showingPlcHdr/>
          </w:sdtPr>
          <w:sdtContent>
            <w:tc>
              <w:tcPr>
                <w:tcW w:w="4658" w:type="pct"/>
                <w:gridSpan w:val="8"/>
                <w:vAlign w:val="bottom"/>
              </w:tcPr>
              <w:p w14:paraId="6FFFE8DB" w14:textId="77777777" w:rsidR="008B0E32" w:rsidRPr="00C9238F" w:rsidRDefault="00576892" w:rsidP="0062368A">
                <w:pPr>
                  <w:spacing w:after="120"/>
                </w:pPr>
                <w:r w:rsidRPr="00576892">
                  <w:t>Please keep my donation confidential</w:t>
                </w:r>
              </w:p>
            </w:tc>
          </w:sdtContent>
        </w:sdt>
      </w:tr>
    </w:tbl>
    <w:p w14:paraId="3EEA5580" w14:textId="786B9D30" w:rsidR="00C9238F" w:rsidRPr="00E170B2" w:rsidRDefault="00E170B2" w:rsidP="006060D0">
      <w:pPr>
        <w:pStyle w:val="NoSpacing"/>
        <w:spacing w:before="120"/>
        <w:jc w:val="center"/>
        <w:rPr>
          <w:i/>
          <w:iCs/>
          <w:sz w:val="24"/>
          <w:szCs w:val="24"/>
        </w:rPr>
      </w:pPr>
      <w:r w:rsidRPr="00E170B2">
        <w:rPr>
          <w:i/>
          <w:iCs/>
          <w:sz w:val="24"/>
          <w:szCs w:val="24"/>
        </w:rPr>
        <w:t xml:space="preserve">The Keystone Federated Republican Women </w:t>
      </w:r>
      <w:r>
        <w:rPr>
          <w:i/>
          <w:iCs/>
          <w:sz w:val="24"/>
          <w:szCs w:val="24"/>
        </w:rPr>
        <w:t>A</w:t>
      </w:r>
      <w:r w:rsidRPr="00E170B2">
        <w:rPr>
          <w:i/>
          <w:iCs/>
          <w:sz w:val="24"/>
          <w:szCs w:val="24"/>
        </w:rPr>
        <w:t xml:space="preserve">ppreciate </w:t>
      </w:r>
      <w:r>
        <w:rPr>
          <w:i/>
          <w:iCs/>
          <w:sz w:val="24"/>
          <w:szCs w:val="24"/>
        </w:rPr>
        <w:t>Y</w:t>
      </w:r>
      <w:r w:rsidRPr="00E170B2">
        <w:rPr>
          <w:i/>
          <w:iCs/>
          <w:sz w:val="24"/>
          <w:szCs w:val="24"/>
        </w:rPr>
        <w:t xml:space="preserve">our </w:t>
      </w:r>
      <w:r>
        <w:rPr>
          <w:i/>
          <w:iCs/>
          <w:sz w:val="24"/>
          <w:szCs w:val="24"/>
        </w:rPr>
        <w:t>S</w:t>
      </w:r>
      <w:r w:rsidRPr="00E170B2">
        <w:rPr>
          <w:i/>
          <w:iCs/>
          <w:sz w:val="24"/>
          <w:szCs w:val="24"/>
        </w:rPr>
        <w:t xml:space="preserve">upport </w:t>
      </w:r>
      <w:r>
        <w:rPr>
          <w:i/>
          <w:iCs/>
          <w:sz w:val="24"/>
          <w:szCs w:val="24"/>
        </w:rPr>
        <w:t>f</w:t>
      </w:r>
      <w:r w:rsidRPr="00E170B2">
        <w:rPr>
          <w:i/>
          <w:iCs/>
          <w:sz w:val="24"/>
          <w:szCs w:val="24"/>
        </w:rPr>
        <w:t xml:space="preserve">or </w:t>
      </w:r>
      <w:r>
        <w:rPr>
          <w:i/>
          <w:iCs/>
          <w:sz w:val="24"/>
          <w:szCs w:val="24"/>
        </w:rPr>
        <w:t>O</w:t>
      </w:r>
      <w:r w:rsidRPr="00E170B2">
        <w:rPr>
          <w:i/>
          <w:iCs/>
          <w:sz w:val="24"/>
          <w:szCs w:val="24"/>
        </w:rPr>
        <w:t xml:space="preserve">ur </w:t>
      </w:r>
      <w:r>
        <w:rPr>
          <w:i/>
          <w:iCs/>
          <w:sz w:val="24"/>
          <w:szCs w:val="24"/>
        </w:rPr>
        <w:t>L</w:t>
      </w:r>
      <w:r w:rsidRPr="00E170B2">
        <w:rPr>
          <w:i/>
          <w:iCs/>
          <w:sz w:val="24"/>
          <w:szCs w:val="24"/>
        </w:rPr>
        <w:t xml:space="preserve">ocal </w:t>
      </w:r>
      <w:r>
        <w:rPr>
          <w:i/>
          <w:iCs/>
          <w:sz w:val="24"/>
          <w:szCs w:val="24"/>
        </w:rPr>
        <w:t>V</w:t>
      </w:r>
      <w:r w:rsidRPr="00E170B2">
        <w:rPr>
          <w:i/>
          <w:iCs/>
          <w:sz w:val="24"/>
          <w:szCs w:val="24"/>
        </w:rPr>
        <w:t>eterans.</w:t>
      </w:r>
    </w:p>
    <w:sectPr w:rsidR="00C9238F" w:rsidRPr="00E170B2" w:rsidSect="00A7510F">
      <w:headerReference w:type="default" r:id="rId10"/>
      <w:footerReference w:type="default" r:id="rId11"/>
      <w:pgSz w:w="12240" w:h="15840" w:code="1"/>
      <w:pgMar w:top="2520" w:right="1440" w:bottom="864" w:left="1440" w:header="720" w:footer="3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BD277" w14:textId="77777777" w:rsidR="00375BEA" w:rsidRDefault="00375BEA" w:rsidP="00C9238F">
      <w:pPr>
        <w:spacing w:after="0" w:line="240" w:lineRule="auto"/>
      </w:pPr>
      <w:r>
        <w:separator/>
      </w:r>
    </w:p>
  </w:endnote>
  <w:endnote w:type="continuationSeparator" w:id="0">
    <w:p w14:paraId="293775CC" w14:textId="77777777" w:rsidR="00375BEA" w:rsidRDefault="00375B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6FAD09-6AFB-46DA-90E0-FAFF1F9A27A0}"/>
    <w:embedBold r:id="rId2" w:fontKey="{D8B6D3AE-811E-4F52-A7D5-5AD4D6ADC47C}"/>
    <w:embedItalic r:id="rId3" w:fontKey="{0F34493D-1BB7-43E4-B88F-5F81122E2328}"/>
    <w:embedBoldItalic r:id="rId4" w:fontKey="{D9574943-27FB-40E6-8147-FDBB3AB3D7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3A234C6-B914-4BC3-AC11-4B682EED22C7}"/>
    <w:embedBold r:id="rId6" w:fontKey="{FABC2A5F-B0A1-4202-8EF7-160D56F1391C}"/>
    <w:embedItalic r:id="rId7" w:fontKey="{CB7EF430-D4CF-4605-A356-C347A4CA119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8C0866B-0D71-4667-AC34-F6CDD84427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8FC6B53-AE6F-4DEE-AF8F-C071ED0B167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B5E3242-0CDC-49C3-A78E-5126D9DF6E1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1" w:fontKey="{4D28D3B0-0513-4F90-A94C-420BE852C513}"/>
    <w:embedBoldItalic r:id="rId12" w:fontKey="{A9F6B478-A2D5-4D68-8372-BA4972BE8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92262" w14:textId="77777777" w:rsidR="00576892" w:rsidRPr="00003212" w:rsidRDefault="00576892" w:rsidP="00003212">
    <w:pPr>
      <w:pStyle w:val="NoSpacing"/>
    </w:pPr>
  </w:p>
  <w:p w14:paraId="3FA8CF36" w14:textId="77777777" w:rsidR="00A14F4A" w:rsidRPr="00BE1696" w:rsidRDefault="00A14F4A" w:rsidP="00A14F4A">
    <w:pPr>
      <w:pStyle w:val="Footer"/>
      <w:pBdr>
        <w:bottom w:val="single" w:sz="12" w:space="1" w:color="auto"/>
      </w:pBdr>
      <w:jc w:val="center"/>
      <w:rPr>
        <w:sz w:val="16"/>
        <w:szCs w:val="16"/>
      </w:rPr>
    </w:pPr>
  </w:p>
  <w:p w14:paraId="4A221AA4" w14:textId="77777777" w:rsidR="00A14F4A" w:rsidRDefault="00A14F4A" w:rsidP="00A14F4A">
    <w:pPr>
      <w:pStyle w:val="Footer"/>
      <w:jc w:val="center"/>
    </w:pPr>
    <w:r>
      <w:t>P. O. Box 45 | Monticello, FL 32345 | KFRWFL.org</w:t>
    </w:r>
  </w:p>
  <w:p w14:paraId="1964DF1F" w14:textId="77777777" w:rsidR="00A14F4A" w:rsidRDefault="00A14F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C4686" w14:textId="77777777" w:rsidR="00375BEA" w:rsidRDefault="00375BEA" w:rsidP="00C9238F">
      <w:pPr>
        <w:spacing w:after="0" w:line="240" w:lineRule="auto"/>
      </w:pPr>
      <w:r>
        <w:separator/>
      </w:r>
    </w:p>
  </w:footnote>
  <w:footnote w:type="continuationSeparator" w:id="0">
    <w:p w14:paraId="7174B4F8" w14:textId="77777777" w:rsidR="00375BEA" w:rsidRDefault="00375B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7E8F5" w14:textId="504AF11D" w:rsidR="0063138D" w:rsidRPr="006060D0" w:rsidRDefault="00A14F4A" w:rsidP="0063138D">
    <w:pPr>
      <w:pStyle w:val="Header"/>
      <w:jc w:val="center"/>
      <w:rPr>
        <w:rFonts w:ascii="Book Antiqua" w:hAnsi="Book Antiqua" w:cs="Calibri"/>
        <w:noProof w:val="0"/>
        <w:color w:val="auto"/>
        <w:sz w:val="36"/>
        <w:szCs w:val="36"/>
      </w:rPr>
    </w:pPr>
    <w:r w:rsidRPr="0063138D">
      <w:rPr>
        <w:sz w:val="40"/>
        <w:szCs w:val="40"/>
      </w:rPr>
      <w:drawing>
        <wp:anchor distT="0" distB="0" distL="114300" distR="114300" simplePos="0" relativeHeight="251663360" behindDoc="0" locked="0" layoutInCell="1" allowOverlap="1" wp14:anchorId="3FB0EFE1" wp14:editId="3BC1AC09">
          <wp:simplePos x="0" y="0"/>
          <wp:positionH relativeFrom="column">
            <wp:posOffset>11430</wp:posOffset>
          </wp:positionH>
          <wp:positionV relativeFrom="paragraph">
            <wp:posOffset>-70485</wp:posOffset>
          </wp:positionV>
          <wp:extent cx="1124712" cy="1124712"/>
          <wp:effectExtent l="0" t="0" r="0" b="0"/>
          <wp:wrapNone/>
          <wp:docPr id="2" name="Picture 2" descr="C:\Users\rabonl\Downloads\KFRW-FinalSelectedLogo-Transparent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bonl\Downloads\KFRW-FinalSelectedLogo-TransparentBackgro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712" cy="1124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38D">
      <w:rPr>
        <w:rFonts w:ascii="Book Antiqua" w:hAnsi="Book Antiqua" w:cs="Calibri"/>
        <w:noProof w:val="0"/>
        <w:color w:val="auto"/>
        <w:sz w:val="40"/>
        <w:szCs w:val="40"/>
      </w:rPr>
      <w:t xml:space="preserve">                 </w:t>
    </w:r>
    <w:r w:rsidR="00C314F6">
      <w:rPr>
        <w:rFonts w:ascii="Book Antiqua" w:hAnsi="Book Antiqua" w:cs="Calibri"/>
        <w:noProof w:val="0"/>
        <w:color w:val="auto"/>
        <w:sz w:val="36"/>
        <w:szCs w:val="36"/>
      </w:rPr>
      <w:t>4</w:t>
    </w:r>
    <w:r w:rsidR="00C314F6">
      <w:rPr>
        <w:rFonts w:ascii="Book Antiqua" w:hAnsi="Book Antiqua" w:cs="Calibri"/>
        <w:noProof w:val="0"/>
        <w:color w:val="auto"/>
        <w:sz w:val="36"/>
        <w:szCs w:val="36"/>
        <w:vertAlign w:val="superscript"/>
      </w:rPr>
      <w:t>th</w:t>
    </w:r>
    <w:r w:rsidR="0063138D" w:rsidRPr="006060D0">
      <w:rPr>
        <w:rFonts w:ascii="Book Antiqua" w:hAnsi="Book Antiqua" w:cs="Calibri"/>
        <w:noProof w:val="0"/>
        <w:color w:val="auto"/>
        <w:sz w:val="36"/>
        <w:szCs w:val="36"/>
        <w:vertAlign w:val="superscript"/>
      </w:rPr>
      <w:t xml:space="preserve"> </w:t>
    </w:r>
    <w:r w:rsidR="0063138D" w:rsidRPr="006060D0">
      <w:rPr>
        <w:rFonts w:ascii="Book Antiqua" w:hAnsi="Book Antiqua" w:cs="Calibri"/>
        <w:noProof w:val="0"/>
        <w:color w:val="auto"/>
        <w:sz w:val="36"/>
        <w:szCs w:val="36"/>
      </w:rPr>
      <w:t>Biennial</w:t>
    </w:r>
  </w:p>
  <w:p w14:paraId="0D28B74B" w14:textId="42AD1413" w:rsidR="00A14F4A" w:rsidRPr="005A0AFB" w:rsidRDefault="00A14F4A" w:rsidP="0063138D">
    <w:pPr>
      <w:pStyle w:val="Header"/>
      <w:jc w:val="right"/>
      <w:rPr>
        <w:rFonts w:ascii="Book Antiqua" w:hAnsi="Book Antiqua" w:cs="Calibri"/>
        <w:noProof w:val="0"/>
        <w:color w:val="auto"/>
        <w:sz w:val="52"/>
        <w:szCs w:val="28"/>
      </w:rPr>
    </w:pPr>
    <w:r w:rsidRPr="005A0AFB">
      <w:rPr>
        <w:rFonts w:ascii="Book Antiqua" w:hAnsi="Book Antiqua" w:cs="Calibri"/>
        <w:noProof w:val="0"/>
        <w:color w:val="auto"/>
        <w:sz w:val="52"/>
        <w:szCs w:val="28"/>
      </w:rPr>
      <w:t>AMERICAN VALOR DINNER</w:t>
    </w:r>
  </w:p>
  <w:p w14:paraId="3BEDD9F2" w14:textId="5A874B63" w:rsidR="006060D0" w:rsidRPr="006060D0" w:rsidRDefault="0063138D" w:rsidP="006060D0">
    <w:pPr>
      <w:pStyle w:val="Header"/>
      <w:spacing w:after="60"/>
      <w:jc w:val="center"/>
      <w:rPr>
        <w:rFonts w:ascii="Book Antiqua" w:hAnsi="Book Antiqua" w:cs="Calibri"/>
        <w:noProof w:val="0"/>
        <w:color w:val="auto"/>
        <w:sz w:val="32"/>
        <w:szCs w:val="32"/>
      </w:rPr>
    </w:pPr>
    <w:r>
      <w:rPr>
        <w:rFonts w:ascii="Book Antiqua" w:hAnsi="Book Antiqua" w:cs="Calibri"/>
        <w:noProof w:val="0"/>
        <w:color w:val="auto"/>
        <w:sz w:val="28"/>
        <w:szCs w:val="28"/>
      </w:rPr>
      <w:t xml:space="preserve">                    </w:t>
    </w:r>
    <w:r w:rsidR="006060D0">
      <w:rPr>
        <w:rFonts w:ascii="Book Antiqua" w:hAnsi="Book Antiqua" w:cs="Calibri"/>
        <w:noProof w:val="0"/>
        <w:color w:val="auto"/>
        <w:sz w:val="28"/>
        <w:szCs w:val="28"/>
      </w:rPr>
      <w:t xml:space="preserve">   </w:t>
    </w:r>
    <w:r w:rsidR="00A14F4A" w:rsidRPr="006060D0">
      <w:rPr>
        <w:rFonts w:ascii="Book Antiqua" w:hAnsi="Book Antiqua" w:cs="Calibri"/>
        <w:noProof w:val="0"/>
        <w:color w:val="auto"/>
        <w:sz w:val="32"/>
        <w:szCs w:val="32"/>
      </w:rPr>
      <w:t>Sponsor Form</w:t>
    </w:r>
  </w:p>
  <w:p w14:paraId="6E0C77EF" w14:textId="04A8D31A" w:rsidR="005A0AFB" w:rsidRPr="006060D0" w:rsidRDefault="006060D0" w:rsidP="0063138D">
    <w:pPr>
      <w:pStyle w:val="Header"/>
      <w:jc w:val="center"/>
      <w:rPr>
        <w:rFonts w:ascii="Book Antiqua" w:hAnsi="Book Antiqua"/>
        <w:sz w:val="24"/>
      </w:rPr>
    </w:pPr>
    <w:r>
      <w:rPr>
        <w:rFonts w:ascii="Book Antiqua" w:hAnsi="Book Antiqua" w:cs="Calibri"/>
        <w:i/>
        <w:iCs/>
        <w:noProof w:val="0"/>
        <w:color w:val="auto"/>
        <w:sz w:val="26"/>
        <w:szCs w:val="26"/>
      </w:rPr>
      <w:t xml:space="preserve">                      </w:t>
    </w:r>
    <w:r w:rsidR="00A7510F" w:rsidRPr="006060D0">
      <w:rPr>
        <w:rFonts w:ascii="Book Antiqua" w:hAnsi="Book Antiqua" w:cs="Calibri"/>
        <w:i/>
        <w:iCs/>
        <w:noProof w:val="0"/>
        <w:color w:val="auto"/>
        <w:sz w:val="24"/>
      </w:rPr>
      <w:t>Please Print All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719709">
    <w:abstractNumId w:val="11"/>
  </w:num>
  <w:num w:numId="2" w16cid:durableId="1394892476">
    <w:abstractNumId w:val="7"/>
  </w:num>
  <w:num w:numId="3" w16cid:durableId="1774745958">
    <w:abstractNumId w:val="15"/>
  </w:num>
  <w:num w:numId="4" w16cid:durableId="1103770214">
    <w:abstractNumId w:val="12"/>
  </w:num>
  <w:num w:numId="5" w16cid:durableId="6366479">
    <w:abstractNumId w:val="13"/>
  </w:num>
  <w:num w:numId="6" w16cid:durableId="1697849670">
    <w:abstractNumId w:val="19"/>
  </w:num>
  <w:num w:numId="7" w16cid:durableId="1458986937">
    <w:abstractNumId w:val="6"/>
  </w:num>
  <w:num w:numId="8" w16cid:durableId="2111243007">
    <w:abstractNumId w:val="10"/>
  </w:num>
  <w:num w:numId="9" w16cid:durableId="938176732">
    <w:abstractNumId w:val="17"/>
  </w:num>
  <w:num w:numId="10" w16cid:durableId="1219633854">
    <w:abstractNumId w:val="1"/>
  </w:num>
  <w:num w:numId="11" w16cid:durableId="682129118">
    <w:abstractNumId w:val="5"/>
  </w:num>
  <w:num w:numId="12" w16cid:durableId="92361361">
    <w:abstractNumId w:val="0"/>
  </w:num>
  <w:num w:numId="13" w16cid:durableId="1995327825">
    <w:abstractNumId w:val="2"/>
  </w:num>
  <w:num w:numId="14" w16cid:durableId="470944003">
    <w:abstractNumId w:val="9"/>
  </w:num>
  <w:num w:numId="15" w16cid:durableId="2032293214">
    <w:abstractNumId w:val="8"/>
  </w:num>
  <w:num w:numId="16" w16cid:durableId="1857039957">
    <w:abstractNumId w:val="16"/>
  </w:num>
  <w:num w:numId="17" w16cid:durableId="1552957227">
    <w:abstractNumId w:val="3"/>
  </w:num>
  <w:num w:numId="18" w16cid:durableId="1550915905">
    <w:abstractNumId w:val="21"/>
  </w:num>
  <w:num w:numId="19" w16cid:durableId="1328362678">
    <w:abstractNumId w:val="18"/>
  </w:num>
  <w:num w:numId="20" w16cid:durableId="1106317163">
    <w:abstractNumId w:val="14"/>
  </w:num>
  <w:num w:numId="21" w16cid:durableId="1060858226">
    <w:abstractNumId w:val="20"/>
  </w:num>
  <w:num w:numId="22" w16cid:durableId="11025208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AFB"/>
    <w:rsid w:val="00003212"/>
    <w:rsid w:val="00052382"/>
    <w:rsid w:val="00052EF2"/>
    <w:rsid w:val="0006568A"/>
    <w:rsid w:val="00065A07"/>
    <w:rsid w:val="00076F0F"/>
    <w:rsid w:val="00084253"/>
    <w:rsid w:val="00086137"/>
    <w:rsid w:val="000905A7"/>
    <w:rsid w:val="00096EF7"/>
    <w:rsid w:val="000D1F49"/>
    <w:rsid w:val="00165F54"/>
    <w:rsid w:val="001727CA"/>
    <w:rsid w:val="00223689"/>
    <w:rsid w:val="00233E49"/>
    <w:rsid w:val="0024400C"/>
    <w:rsid w:val="002C56E6"/>
    <w:rsid w:val="002D3238"/>
    <w:rsid w:val="00361E11"/>
    <w:rsid w:val="00375BEA"/>
    <w:rsid w:val="003B6E8D"/>
    <w:rsid w:val="003F0847"/>
    <w:rsid w:val="003F089F"/>
    <w:rsid w:val="0040090B"/>
    <w:rsid w:val="0046302A"/>
    <w:rsid w:val="00487D2D"/>
    <w:rsid w:val="004D5D62"/>
    <w:rsid w:val="004E5717"/>
    <w:rsid w:val="005112D0"/>
    <w:rsid w:val="00576892"/>
    <w:rsid w:val="00577E06"/>
    <w:rsid w:val="005A0AFB"/>
    <w:rsid w:val="005A3BF7"/>
    <w:rsid w:val="005B474F"/>
    <w:rsid w:val="005C6479"/>
    <w:rsid w:val="005F2035"/>
    <w:rsid w:val="005F7990"/>
    <w:rsid w:val="00603945"/>
    <w:rsid w:val="006060D0"/>
    <w:rsid w:val="0062368A"/>
    <w:rsid w:val="0063138D"/>
    <w:rsid w:val="0063739C"/>
    <w:rsid w:val="006C64AE"/>
    <w:rsid w:val="006D63EB"/>
    <w:rsid w:val="00770F25"/>
    <w:rsid w:val="0079114A"/>
    <w:rsid w:val="007A35A8"/>
    <w:rsid w:val="007B0A85"/>
    <w:rsid w:val="007C1590"/>
    <w:rsid w:val="007C541F"/>
    <w:rsid w:val="007C6A52"/>
    <w:rsid w:val="0082043E"/>
    <w:rsid w:val="00853D31"/>
    <w:rsid w:val="00897670"/>
    <w:rsid w:val="008B0E32"/>
    <w:rsid w:val="008D3109"/>
    <w:rsid w:val="008E203A"/>
    <w:rsid w:val="0090085F"/>
    <w:rsid w:val="0091229C"/>
    <w:rsid w:val="00920221"/>
    <w:rsid w:val="0092081C"/>
    <w:rsid w:val="00940E73"/>
    <w:rsid w:val="00964228"/>
    <w:rsid w:val="0098597D"/>
    <w:rsid w:val="00994A1E"/>
    <w:rsid w:val="009C6378"/>
    <w:rsid w:val="009F619A"/>
    <w:rsid w:val="009F6DDE"/>
    <w:rsid w:val="00A002CD"/>
    <w:rsid w:val="00A14F4A"/>
    <w:rsid w:val="00A1613A"/>
    <w:rsid w:val="00A370A8"/>
    <w:rsid w:val="00A7510F"/>
    <w:rsid w:val="00AF6BFE"/>
    <w:rsid w:val="00B10E1B"/>
    <w:rsid w:val="00B83F4D"/>
    <w:rsid w:val="00B95360"/>
    <w:rsid w:val="00B9653E"/>
    <w:rsid w:val="00BA778F"/>
    <w:rsid w:val="00BD4753"/>
    <w:rsid w:val="00BD5CB1"/>
    <w:rsid w:val="00BE62EE"/>
    <w:rsid w:val="00C003BA"/>
    <w:rsid w:val="00C26236"/>
    <w:rsid w:val="00C314F6"/>
    <w:rsid w:val="00C46878"/>
    <w:rsid w:val="00C5420C"/>
    <w:rsid w:val="00C83C29"/>
    <w:rsid w:val="00C9238F"/>
    <w:rsid w:val="00C96307"/>
    <w:rsid w:val="00CB4A51"/>
    <w:rsid w:val="00CD4532"/>
    <w:rsid w:val="00CD47B0"/>
    <w:rsid w:val="00CE6104"/>
    <w:rsid w:val="00CE7918"/>
    <w:rsid w:val="00CF2DD7"/>
    <w:rsid w:val="00D16163"/>
    <w:rsid w:val="00D23B2C"/>
    <w:rsid w:val="00D9127A"/>
    <w:rsid w:val="00DB3FAD"/>
    <w:rsid w:val="00DE16D2"/>
    <w:rsid w:val="00E170B2"/>
    <w:rsid w:val="00E35582"/>
    <w:rsid w:val="00E61C09"/>
    <w:rsid w:val="00EB3B58"/>
    <w:rsid w:val="00EC7359"/>
    <w:rsid w:val="00EE3054"/>
    <w:rsid w:val="00F00606"/>
    <w:rsid w:val="00F01256"/>
    <w:rsid w:val="00F36CFE"/>
    <w:rsid w:val="00FB2A5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7C915"/>
  <w15:docId w15:val="{1220F4F4-C874-4E13-9AF4-562DCC6C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bonl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4CA9050D7B94C699CDD31ABE2F4B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F3A06-B995-4EDF-BCE4-39C728DB57E8}"/>
      </w:docPartPr>
      <w:docPartBody>
        <w:p w:rsidR="00552C46" w:rsidRDefault="00127B33">
          <w:pPr>
            <w:pStyle w:val="04CA9050D7B94C699CDD31ABE2F4B587"/>
          </w:pPr>
          <w:r w:rsidRPr="00576892">
            <w:t>Address</w:t>
          </w:r>
        </w:p>
      </w:docPartBody>
    </w:docPart>
    <w:docPart>
      <w:docPartPr>
        <w:name w:val="4FDCD6B9F1D84BEB93B406AA2AD92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3497D-91C7-4BFF-801C-C62805AA6ACD}"/>
      </w:docPartPr>
      <w:docPartBody>
        <w:p w:rsidR="00552C46" w:rsidRDefault="00127B33">
          <w:pPr>
            <w:pStyle w:val="4FDCD6B9F1D84BEB93B406AA2AD92AAB"/>
          </w:pPr>
          <w:r w:rsidRPr="00576892">
            <w:t>City/State/Zip</w:t>
          </w:r>
        </w:p>
      </w:docPartBody>
    </w:docPart>
    <w:docPart>
      <w:docPartPr>
        <w:name w:val="152466351E86451E8DD200D4092C6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35C9-D8D7-4903-83AA-1FEA83AD6230}"/>
      </w:docPartPr>
      <w:docPartBody>
        <w:p w:rsidR="00552C46" w:rsidRDefault="00127B33">
          <w:pPr>
            <w:pStyle w:val="152466351E86451E8DD200D4092C6F11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9252C02F95AD45C984C3804E76516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D8F0C-7C65-4274-BCBF-6FBD27624398}"/>
      </w:docPartPr>
      <w:docPartBody>
        <w:p w:rsidR="00552C46" w:rsidRDefault="00127B33">
          <w:pPr>
            <w:pStyle w:val="9252C02F95AD45C984C3804E76516597"/>
          </w:pPr>
          <w:r w:rsidRPr="00576892">
            <w:t>Email</w:t>
          </w:r>
        </w:p>
      </w:docPartBody>
    </w:docPart>
    <w:docPart>
      <w:docPartPr>
        <w:name w:val="D3ECA26513EE4DDB9B7A2E6E433DB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C9937-7715-40FE-B289-5FAB66B96451}"/>
      </w:docPartPr>
      <w:docPartBody>
        <w:p w:rsidR="00552C46" w:rsidRDefault="00127B33">
          <w:pPr>
            <w:pStyle w:val="D3ECA26513EE4DDB9B7A2E6E433DB058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4428243A858B40A9873F1EAE5FC84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8502E-000D-4460-BA61-D3AEFB5E96C8}"/>
      </w:docPartPr>
      <w:docPartBody>
        <w:p w:rsidR="00552C46" w:rsidRDefault="00127B33">
          <w:pPr>
            <w:pStyle w:val="4428243A858B40A9873F1EAE5FC84308"/>
          </w:pPr>
          <w:r w:rsidRPr="00576892">
            <w:t>Please keep my donation confidential</w:t>
          </w:r>
        </w:p>
      </w:docPartBody>
    </w:docPart>
    <w:docPart>
      <w:docPartPr>
        <w:name w:val="9DE3C1C16A4448849CA7137173EE1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BEB24-D6C7-41E4-8496-7513A4C1B7C9}"/>
      </w:docPartPr>
      <w:docPartBody>
        <w:p w:rsidR="00222E06" w:rsidRDefault="00801A68" w:rsidP="00801A68">
          <w:pPr>
            <w:pStyle w:val="9DE3C1C16A4448849CA7137173EE1BDE"/>
          </w:pPr>
          <w:r w:rsidRPr="00576892">
            <w:t>Branding/Logo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B33"/>
    <w:rsid w:val="00127B33"/>
    <w:rsid w:val="00187FCC"/>
    <w:rsid w:val="00222E06"/>
    <w:rsid w:val="002273FD"/>
    <w:rsid w:val="00243EBB"/>
    <w:rsid w:val="00532C56"/>
    <w:rsid w:val="00552C46"/>
    <w:rsid w:val="005D66A7"/>
    <w:rsid w:val="00607307"/>
    <w:rsid w:val="007C541F"/>
    <w:rsid w:val="00801A68"/>
    <w:rsid w:val="008D4BF8"/>
    <w:rsid w:val="00955EAE"/>
    <w:rsid w:val="00CA3E73"/>
    <w:rsid w:val="00E73A10"/>
    <w:rsid w:val="00EF3254"/>
    <w:rsid w:val="00FF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3C1C16A4448849CA7137173EE1BDE">
    <w:name w:val="9DE3C1C16A4448849CA7137173EE1BDE"/>
    <w:rsid w:val="00801A68"/>
  </w:style>
  <w:style w:type="paragraph" w:customStyle="1" w:styleId="04CA9050D7B94C699CDD31ABE2F4B587">
    <w:name w:val="04CA9050D7B94C699CDD31ABE2F4B587"/>
  </w:style>
  <w:style w:type="paragraph" w:customStyle="1" w:styleId="4FDCD6B9F1D84BEB93B406AA2AD92AAB">
    <w:name w:val="4FDCD6B9F1D84BEB93B406AA2AD92AAB"/>
  </w:style>
  <w:style w:type="paragraph" w:customStyle="1" w:styleId="152466351E86451E8DD200D4092C6F11">
    <w:name w:val="152466351E86451E8DD200D4092C6F11"/>
  </w:style>
  <w:style w:type="paragraph" w:customStyle="1" w:styleId="9252C02F95AD45C984C3804E76516597">
    <w:name w:val="9252C02F95AD45C984C3804E76516597"/>
  </w:style>
  <w:style w:type="paragraph" w:customStyle="1" w:styleId="D3ECA26513EE4DDB9B7A2E6E433DB058">
    <w:name w:val="D3ECA26513EE4DDB9B7A2E6E433DB05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428243A858B40A9873F1EAE5FC84308">
    <w:name w:val="4428243A858B40A9873F1EAE5FC84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Stafford</dc:creator>
  <cp:lastModifiedBy>Lynn Stafford</cp:lastModifiedBy>
  <cp:revision>4</cp:revision>
  <dcterms:created xsi:type="dcterms:W3CDTF">2025-08-20T02:20:00Z</dcterms:created>
  <dcterms:modified xsi:type="dcterms:W3CDTF">2025-08-20T14:57:00Z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